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pacing w:line="594" w:lineRule="exact"/>
        <w:textAlignment w:val="auto"/>
        <w:rPr>
          <w:rFonts w:hint="eastAsia" w:ascii="Times New Roman" w:hAnsi="Times New Roman" w:eastAsia="方正黑体_GBK" w:cs="方正黑体_GBK"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方正黑体_GBK" w:cs="方正黑体_GBK"/>
          <w:kern w:val="2"/>
          <w:sz w:val="32"/>
          <w:szCs w:val="32"/>
        </w:rPr>
        <w:t>附件</w:t>
      </w:r>
      <w:r>
        <w:rPr>
          <w:rFonts w:hint="eastAsia" w:ascii="Times New Roman" w:hAnsi="Times New Roman" w:eastAsia="方正黑体_GBK" w:cs="方正黑体_GBK"/>
          <w:kern w:val="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94" w:lineRule="exact"/>
        <w:jc w:val="center"/>
        <w:textAlignment w:val="auto"/>
        <w:rPr>
          <w:rFonts w:hint="eastAsia" w:ascii="Times New Roman" w:hAnsi="Times New Roman" w:eastAsia="方正小标宋_GBK" w:cs="方正小标宋_GBK"/>
          <w:bCs/>
          <w:kern w:val="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94" w:lineRule="exact"/>
        <w:ind w:left="0"/>
        <w:jc w:val="center"/>
        <w:textAlignment w:val="auto"/>
        <w:rPr>
          <w:rFonts w:hint="eastAsia" w:ascii="Times New Roman" w:hAnsi="Times New Roman" w:eastAsia="方正小标宋_GBK" w:cs="方正小标宋_GBK"/>
          <w:bCs/>
          <w:kern w:val="2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bCs/>
          <w:kern w:val="2"/>
          <w:sz w:val="44"/>
          <w:szCs w:val="44"/>
        </w:rPr>
        <w:t>科研项目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94" w:lineRule="exact"/>
        <w:ind w:left="0"/>
        <w:jc w:val="center"/>
        <w:textAlignment w:val="auto"/>
        <w:rPr>
          <w:rFonts w:hint="eastAsia" w:ascii="Times New Roman" w:hAnsi="Times New Roman" w:eastAsia="方正小标宋_GBK" w:cs="方正小标宋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小标宋_GBK" w:cs="方正小标宋_GBK"/>
          <w:bCs/>
          <w:kern w:val="2"/>
          <w:sz w:val="44"/>
          <w:szCs w:val="44"/>
        </w:rPr>
        <w:t>产学研合作协议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94" w:lineRule="exact"/>
        <w:jc w:val="center"/>
        <w:textAlignment w:val="auto"/>
        <w:rPr>
          <w:rFonts w:ascii="Times New Roman" w:hAnsi="Times New Roman" w:eastAsia="黑体" w:cs="Times New Roman"/>
          <w:b/>
          <w:kern w:val="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  <w:t>甲方（项目牵头单位）： 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  <w:t>乙方（项目参与单位）： 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  <w:t>丙方（项目参与单位）： 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  <w:t>.........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  <w:t>依据《中华人民共和国合同法》等有关法律、行政法规并按照科研项目和财政资金使用的相关管理规定，本着平等互利、自愿合作的原则，经协商一致，双方同意就XXXXX项目开展产学研合作，达成如下协议，并由合作各方共同恪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  <w:t>一、合作内容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  <w:t>二、各方任务分工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  <w:t>三、经费分配（包括项目研发投入）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  <w:t>四、成果权益分配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Cs/>
          <w:kern w:val="2"/>
          <w:sz w:val="32"/>
          <w:szCs w:val="32"/>
        </w:rPr>
        <w:t>五、未尽事宜（包括保密条款、补充协议、争议约定等内容）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  <w:t>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  <w:t>本协议自项目立项之日生效，有效期至项目完成之日止。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  <w:t xml:space="preserve">甲方（单位盖章）：xxx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  <w:t>项目负责人（签字）：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  <w:t>日期：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  <w:t>乙方（单位盖章）：xxx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  <w:t>负责人（签字）：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  <w:t>日期：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  <w:t>丙 方（单位盖章）：xxx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  <w:t>负责人（签字）：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 w:firstLine="640" w:firstLineChars="200"/>
        <w:textAlignment w:val="auto"/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bCs/>
          <w:kern w:val="2"/>
          <w:sz w:val="32"/>
          <w:szCs w:val="32"/>
        </w:rPr>
        <w:t>日期：    年   月   日</w:t>
      </w:r>
      <w:bookmarkStart w:id="0" w:name="_GoBack"/>
      <w:bookmarkEnd w:id="0"/>
    </w:p>
    <w:sectPr>
      <w:footerReference r:id="rId5" w:type="default"/>
      <w:pgSz w:w="11906" w:h="16839"/>
      <w:pgMar w:top="2097" w:right="1474" w:bottom="1984" w:left="1587" w:header="850" w:footer="1474" w:gutter="0"/>
      <w:pgNumType w:fmt="numberInDash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altName w:val="DejaVu Sans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13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iMuAO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DiMuAO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13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true"/>
  <w:bordersDoNotSurroundFooter w:val="true"/>
  <w:documentProtection w:enforcement="0"/>
  <w:defaultTabStop w:val="420"/>
  <w:drawingGridHorizontalSpacing w:val="160"/>
  <w:drawingGridVerticalSpacing w:val="217"/>
  <w:displayHorizontalDrawingGridEvery w:val="0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rsids>
    <w:rsidRoot w:val="00000000"/>
    <w:rsid w:val="1BFB2B1F"/>
    <w:rsid w:val="1EBD85B4"/>
    <w:rsid w:val="1FC7C4E3"/>
    <w:rsid w:val="2ABFD8A0"/>
    <w:rsid w:val="2DF522AB"/>
    <w:rsid w:val="3CDF2B76"/>
    <w:rsid w:val="3F182817"/>
    <w:rsid w:val="3F5EF2CA"/>
    <w:rsid w:val="3F8F8B56"/>
    <w:rsid w:val="3FBB8D93"/>
    <w:rsid w:val="3FFE2FFB"/>
    <w:rsid w:val="47ED6B49"/>
    <w:rsid w:val="4ACD7D79"/>
    <w:rsid w:val="4B6FEF69"/>
    <w:rsid w:val="59F67EE4"/>
    <w:rsid w:val="5F9FC03F"/>
    <w:rsid w:val="62EFAE35"/>
    <w:rsid w:val="6AFB892F"/>
    <w:rsid w:val="6EED035C"/>
    <w:rsid w:val="6FFF3EAD"/>
    <w:rsid w:val="71BF943A"/>
    <w:rsid w:val="733FE04D"/>
    <w:rsid w:val="77B6366B"/>
    <w:rsid w:val="77EB222F"/>
    <w:rsid w:val="77EE52DA"/>
    <w:rsid w:val="7BFB774D"/>
    <w:rsid w:val="7DBF7537"/>
    <w:rsid w:val="7FD9B53C"/>
    <w:rsid w:val="7FEF3B5F"/>
    <w:rsid w:val="7FF274EF"/>
    <w:rsid w:val="7FF9721E"/>
    <w:rsid w:val="8F494ABC"/>
    <w:rsid w:val="CEE7BEE1"/>
    <w:rsid w:val="D3CFC6B5"/>
    <w:rsid w:val="D5FEBF09"/>
    <w:rsid w:val="E7FFCC06"/>
    <w:rsid w:val="E7FFF011"/>
    <w:rsid w:val="EB7E3186"/>
    <w:rsid w:val="EBFBCF40"/>
    <w:rsid w:val="F3BDD73A"/>
    <w:rsid w:val="F7FE325E"/>
    <w:rsid w:val="F7FF7935"/>
    <w:rsid w:val="F98FB221"/>
    <w:rsid w:val="FAD3D24A"/>
    <w:rsid w:val="FBD5231B"/>
    <w:rsid w:val="FDDE5963"/>
    <w:rsid w:val="FDEF1F68"/>
    <w:rsid w:val="FDFA4C69"/>
    <w:rsid w:val="FE6DF97F"/>
    <w:rsid w:val="FEDDE2FD"/>
    <w:rsid w:val="FF1C63C8"/>
    <w:rsid w:val="FFBD6F1B"/>
    <w:rsid w:val="FFF9AF16"/>
    <w:rsid w:val="FFFEC1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Lines w:val="0"/>
      <w:pageBreakBefore w:val="0"/>
      <w:widowControl w:val="0"/>
      <w:suppressLineNumbers w:val="0"/>
      <w:suppressAutoHyphens w:val="0"/>
      <w:spacing w:line="579" w:lineRule="exact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7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3"/>
    <w:basedOn w:val="1"/>
    <w:next w:val="1"/>
    <w:link w:val="18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  <w:szCs w:val="18"/>
    </w:rPr>
  </w:style>
  <w:style w:type="paragraph" w:styleId="8">
    <w:name w:val="table of figures"/>
    <w:basedOn w:val="1"/>
    <w:next w:val="1"/>
    <w:qFormat/>
    <w:uiPriority w:val="0"/>
    <w:pPr>
      <w:ind w:left="400" w:leftChars="200" w:hanging="200" w:hangingChars="200"/>
    </w:pPr>
  </w:style>
  <w:style w:type="paragraph" w:styleId="9">
    <w:name w:val="Body Text 2"/>
    <w:basedOn w:val="1"/>
    <w:qFormat/>
    <w:uiPriority w:val="99"/>
    <w:pPr>
      <w:widowControl/>
      <w:spacing w:before="60" w:after="60"/>
    </w:pPr>
    <w:rPr>
      <w:rFonts w:ascii="Arial" w:hAnsi="Arial" w:eastAsia="仿宋_GB2312"/>
      <w:spacing w:val="-5"/>
      <w:kern w:val="0"/>
      <w:sz w:val="22"/>
      <w:szCs w:val="20"/>
      <w:lang w:eastAsia="en-US"/>
    </w:rPr>
  </w:style>
  <w:style w:type="paragraph" w:styleId="10">
    <w:name w:val="Normal (Web)"/>
    <w:basedOn w:val="1"/>
    <w:qFormat/>
    <w:uiPriority w:val="0"/>
    <w:rPr>
      <w:sz w:val="24"/>
      <w:szCs w:val="24"/>
    </w:rPr>
  </w:style>
  <w:style w:type="paragraph" w:styleId="11">
    <w:name w:val="Title"/>
    <w:basedOn w:val="1"/>
    <w:next w:val="1"/>
    <w:qFormat/>
    <w:uiPriority w:val="0"/>
    <w:pPr>
      <w:spacing w:line="360" w:lineRule="auto"/>
      <w:jc w:val="center"/>
      <w:textAlignment w:val="center"/>
    </w:pPr>
    <w:rPr>
      <w:rFonts w:ascii="Times New Roman" w:hAnsi="Times New Roman" w:cs="Times New Roman"/>
      <w:b/>
      <w:bCs/>
      <w:sz w:val="36"/>
      <w:szCs w:val="22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qFormat/>
    <w:uiPriority w:val="0"/>
  </w:style>
  <w:style w:type="character" w:customStyle="1" w:styleId="16">
    <w:name w:val="heading 1 Char"/>
    <w:basedOn w:val="13"/>
    <w:link w:val="3"/>
    <w:qFormat/>
    <w:uiPriority w:val="0"/>
    <w:rPr>
      <w:rFonts w:ascii="Times New Roman" w:hAnsi="Times New Roman" w:eastAsia="方正仿宋_GBK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17">
    <w:name w:val="heading 2 Char"/>
    <w:basedOn w:val="13"/>
    <w:link w:val="4"/>
    <w:qFormat/>
    <w:uiPriority w:val="0"/>
    <w:rPr>
      <w:rFonts w:ascii="Times New Roman" w:hAnsi="Times New Roman" w:eastAsia="黑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18">
    <w:name w:val="heading 3 Char"/>
    <w:basedOn w:val="13"/>
    <w:link w:val="5"/>
    <w:qFormat/>
    <w:uiPriority w:val="0"/>
    <w:rPr>
      <w:rFonts w:ascii="Times New Roman" w:hAnsi="Times New Roman" w:eastAsia="方正仿宋_GBK" w:cs="Times New Roman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tru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true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tru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16</Pages>
  <Words>0</Words>
  <Characters>2996</Characters>
  <Lines>0</Lines>
  <Paragraphs>184</Paragraphs>
  <TotalTime>10</TotalTime>
  <ScaleCrop>false</ScaleCrop>
  <LinksUpToDate>false</LinksUpToDate>
  <CharactersWithSpaces>3995</CharactersWithSpaces>
  <Application>WPS Office_11.8.2.10125_F1E327BC-269C-435d-A152-05C5408002CA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2025-04-17T08:36:00Z</dcterms:created>
  <dc:creator>admin</dc:creator>
  <cp:lastModifiedBy>区科技局收发文账号</cp:lastModifiedBy>
  <dcterms:modified xsi:type="dcterms:W3CDTF">2025-04-22T15:48:06Z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